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E7E" w:rsidRDefault="000F2E7E" w:rsidP="00A82EA0">
      <w:pPr>
        <w:spacing w:line="2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F2E7E" w:rsidRDefault="000F2E7E" w:rsidP="00B36DD2">
      <w:pPr>
        <w:spacing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F2E7E" w:rsidRDefault="000F2E7E" w:rsidP="00B36DD2">
      <w:pPr>
        <w:spacing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социально ориентированных некоммерческих организациях, </w:t>
      </w:r>
      <w:r w:rsidRPr="00EF05CD">
        <w:rPr>
          <w:sz w:val="28"/>
          <w:szCs w:val="28"/>
        </w:rPr>
        <w:t xml:space="preserve">являющихся получателями субсидий и грантов, </w:t>
      </w:r>
      <w:r>
        <w:rPr>
          <w:sz w:val="28"/>
          <w:szCs w:val="28"/>
        </w:rPr>
        <w:t>предоставленных</w:t>
      </w:r>
      <w:r w:rsidRPr="00EF05CD">
        <w:rPr>
          <w:sz w:val="28"/>
          <w:szCs w:val="28"/>
        </w:rPr>
        <w:t xml:space="preserve"> органами государственной власти и местного самоуправления Новгородской области</w:t>
      </w:r>
      <w:r>
        <w:rPr>
          <w:sz w:val="28"/>
          <w:szCs w:val="28"/>
        </w:rPr>
        <w:t xml:space="preserve"> и поставщиках социальных услуг</w:t>
      </w:r>
    </w:p>
    <w:p w:rsidR="000F2E7E" w:rsidRDefault="000F2E7E" w:rsidP="00B36DD2">
      <w:pPr>
        <w:spacing w:line="260" w:lineRule="exact"/>
        <w:jc w:val="center"/>
        <w:rPr>
          <w:sz w:val="28"/>
          <w:szCs w:val="28"/>
        </w:rPr>
      </w:pPr>
    </w:p>
    <w:tbl>
      <w:tblPr>
        <w:tblW w:w="155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75"/>
        <w:gridCol w:w="1447"/>
        <w:gridCol w:w="1955"/>
        <w:gridCol w:w="1984"/>
        <w:gridCol w:w="1985"/>
        <w:gridCol w:w="1701"/>
        <w:gridCol w:w="1686"/>
        <w:gridCol w:w="1843"/>
        <w:gridCol w:w="1395"/>
      </w:tblGrid>
      <w:tr w:rsidR="000F2E7E" w:rsidRPr="00094912">
        <w:trPr>
          <w:trHeight w:val="1485"/>
        </w:trPr>
        <w:tc>
          <w:tcPr>
            <w:tcW w:w="1575" w:type="dxa"/>
            <w:vMerge w:val="restart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sz w:val="20"/>
                <w:szCs w:val="20"/>
              </w:rPr>
              <w:t>ОКВЭД 2 (основной</w:t>
            </w:r>
            <w:r w:rsidRPr="001434D1">
              <w:rPr>
                <w:sz w:val="18"/>
                <w:szCs w:val="18"/>
              </w:rPr>
              <w:t>вид деятельности некоммерческой организации</w:t>
            </w:r>
            <w:r w:rsidRPr="00094912">
              <w:rPr>
                <w:sz w:val="20"/>
                <w:szCs w:val="20"/>
              </w:rPr>
              <w:t>)</w:t>
            </w:r>
          </w:p>
        </w:tc>
        <w:tc>
          <w:tcPr>
            <w:tcW w:w="1447" w:type="dxa"/>
            <w:vMerge w:val="restart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Дата</w:t>
            </w:r>
            <w:r w:rsidRPr="00094912">
              <w:rPr>
                <w:color w:val="000000"/>
                <w:sz w:val="20"/>
                <w:szCs w:val="20"/>
              </w:rPr>
              <w:br/>
              <w:t>принятия решения</w:t>
            </w:r>
            <w:r w:rsidRPr="00094912">
              <w:rPr>
                <w:color w:val="000000"/>
                <w:sz w:val="20"/>
                <w:szCs w:val="20"/>
              </w:rPr>
              <w:br/>
              <w:t>об оказании поддержки / включения в реестр поставщиков социальных услуг</w:t>
            </w:r>
          </w:p>
        </w:tc>
        <w:tc>
          <w:tcPr>
            <w:tcW w:w="9311" w:type="dxa"/>
            <w:gridSpan w:val="5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Сведения о социально ориентированных</w:t>
            </w:r>
            <w:r w:rsidRPr="00094912">
              <w:rPr>
                <w:color w:val="000000"/>
                <w:sz w:val="20"/>
                <w:szCs w:val="20"/>
              </w:rPr>
              <w:br/>
              <w:t>некоммерческих организациях -</w:t>
            </w:r>
            <w:r w:rsidRPr="00094912">
              <w:rPr>
                <w:color w:val="000000"/>
                <w:sz w:val="20"/>
                <w:szCs w:val="20"/>
              </w:rPr>
              <w:br/>
              <w:t>получателях поддержки и поставщиков социальных услуг</w:t>
            </w:r>
          </w:p>
        </w:tc>
        <w:tc>
          <w:tcPr>
            <w:tcW w:w="1843" w:type="dxa"/>
            <w:vMerge w:val="restart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 xml:space="preserve">Наименование органа власти, предоставившего поддержку/включившего в реестр поставщиков социальных услуг </w:t>
            </w:r>
          </w:p>
        </w:tc>
        <w:tc>
          <w:tcPr>
            <w:tcW w:w="1395" w:type="dxa"/>
            <w:vMerge w:val="restart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Статус (поставщик социальных услуг / получатель поддержки)</w:t>
            </w:r>
          </w:p>
        </w:tc>
      </w:tr>
      <w:tr w:rsidR="000F2E7E" w:rsidRPr="00094912">
        <w:trPr>
          <w:trHeight w:val="3090"/>
        </w:trPr>
        <w:tc>
          <w:tcPr>
            <w:tcW w:w="1575" w:type="dxa"/>
            <w:vMerge/>
            <w:vAlign w:val="center"/>
          </w:tcPr>
          <w:p w:rsidR="000F2E7E" w:rsidRPr="00094912" w:rsidRDefault="000F2E7E" w:rsidP="00A34DC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vMerge/>
            <w:vAlign w:val="center"/>
          </w:tcPr>
          <w:p w:rsidR="000F2E7E" w:rsidRPr="00094912" w:rsidRDefault="000F2E7E" w:rsidP="00A34DC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:rsidR="000F2E7E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Наименование организации</w:t>
            </w:r>
          </w:p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(полное</w:t>
            </w:r>
            <w:r>
              <w:rPr>
                <w:color w:val="000000"/>
                <w:sz w:val="20"/>
                <w:szCs w:val="20"/>
              </w:rPr>
              <w:t xml:space="preserve"> и сокращенное)</w:t>
            </w:r>
          </w:p>
        </w:tc>
        <w:tc>
          <w:tcPr>
            <w:tcW w:w="1984" w:type="dxa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 xml:space="preserve">Адрес (местонахождение) </w:t>
            </w:r>
          </w:p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 xml:space="preserve">некоммерческой </w:t>
            </w:r>
          </w:p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 xml:space="preserve">организации - получателя </w:t>
            </w:r>
          </w:p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поддержки</w:t>
            </w:r>
          </w:p>
        </w:tc>
        <w:tc>
          <w:tcPr>
            <w:tcW w:w="1985" w:type="dxa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Основной</w:t>
            </w:r>
            <w:r w:rsidRPr="00094912">
              <w:rPr>
                <w:color w:val="000000"/>
                <w:sz w:val="20"/>
                <w:szCs w:val="20"/>
              </w:rPr>
              <w:br/>
              <w:t>государственный</w:t>
            </w:r>
            <w:r w:rsidRPr="00094912">
              <w:rPr>
                <w:color w:val="000000"/>
                <w:sz w:val="20"/>
                <w:szCs w:val="20"/>
              </w:rPr>
              <w:br/>
              <w:t>регистрационный</w:t>
            </w:r>
            <w:r w:rsidRPr="00094912">
              <w:rPr>
                <w:color w:val="000000"/>
                <w:sz w:val="20"/>
                <w:szCs w:val="20"/>
              </w:rPr>
              <w:br/>
              <w:t>номер записи о</w:t>
            </w:r>
            <w:r w:rsidRPr="00094912">
              <w:rPr>
                <w:color w:val="000000"/>
                <w:sz w:val="20"/>
                <w:szCs w:val="20"/>
              </w:rPr>
              <w:br/>
              <w:t>государственной</w:t>
            </w:r>
            <w:r w:rsidRPr="00094912">
              <w:rPr>
                <w:color w:val="000000"/>
                <w:sz w:val="20"/>
                <w:szCs w:val="20"/>
              </w:rPr>
              <w:br/>
              <w:t xml:space="preserve">регистрации </w:t>
            </w:r>
            <w:r w:rsidRPr="00094912">
              <w:rPr>
                <w:color w:val="000000"/>
                <w:sz w:val="20"/>
                <w:szCs w:val="20"/>
              </w:rPr>
              <w:br/>
              <w:t>некоммер</w:t>
            </w:r>
            <w:r w:rsidRPr="00094912">
              <w:rPr>
                <w:color w:val="000000"/>
                <w:sz w:val="20"/>
                <w:szCs w:val="20"/>
              </w:rPr>
              <w:br/>
              <w:t xml:space="preserve">ческой </w:t>
            </w:r>
            <w:r w:rsidRPr="00094912">
              <w:rPr>
                <w:color w:val="000000"/>
                <w:sz w:val="20"/>
                <w:szCs w:val="20"/>
              </w:rPr>
              <w:br/>
              <w:t>организации</w:t>
            </w:r>
            <w:r w:rsidRPr="00094912">
              <w:rPr>
                <w:color w:val="000000"/>
                <w:sz w:val="20"/>
                <w:szCs w:val="20"/>
              </w:rPr>
              <w:br/>
              <w:t>(ОГРН)*</w:t>
            </w:r>
          </w:p>
        </w:tc>
        <w:tc>
          <w:tcPr>
            <w:tcW w:w="1701" w:type="dxa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Идентификационныйномерналогоплатель -щика</w:t>
            </w:r>
          </w:p>
        </w:tc>
        <w:tc>
          <w:tcPr>
            <w:tcW w:w="1686" w:type="dxa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Сведения о предоставленной поддержке</w:t>
            </w:r>
          </w:p>
        </w:tc>
        <w:tc>
          <w:tcPr>
            <w:tcW w:w="1843" w:type="dxa"/>
            <w:vMerge/>
            <w:vAlign w:val="center"/>
          </w:tcPr>
          <w:p w:rsidR="000F2E7E" w:rsidRPr="00094912" w:rsidRDefault="000F2E7E" w:rsidP="00A34DC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:rsidR="000F2E7E" w:rsidRPr="00094912" w:rsidRDefault="000F2E7E" w:rsidP="00A34DC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0F2E7E" w:rsidRPr="00094912">
        <w:trPr>
          <w:trHeight w:val="300"/>
        </w:trPr>
        <w:tc>
          <w:tcPr>
            <w:tcW w:w="1575" w:type="dxa"/>
            <w:noWrap/>
            <w:vAlign w:val="bottom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47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55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86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95" w:type="dxa"/>
            <w:noWrap/>
          </w:tcPr>
          <w:p w:rsidR="000F2E7E" w:rsidRPr="00094912" w:rsidRDefault="000F2E7E" w:rsidP="00A34DC9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4912">
              <w:rPr>
                <w:color w:val="000000"/>
                <w:sz w:val="20"/>
                <w:szCs w:val="20"/>
              </w:rPr>
              <w:t>8</w:t>
            </w:r>
          </w:p>
        </w:tc>
      </w:tr>
      <w:tr w:rsidR="000F2E7E" w:rsidRPr="00094912">
        <w:trPr>
          <w:trHeight w:val="1785"/>
        </w:trPr>
        <w:tc>
          <w:tcPr>
            <w:tcW w:w="1575" w:type="dxa"/>
          </w:tcPr>
          <w:p w:rsidR="000F2E7E" w:rsidRDefault="000F2E7E" w:rsidP="00A34DC9">
            <w:pPr>
              <w:spacing w:line="240" w:lineRule="exac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91.02</w:t>
            </w:r>
          </w:p>
          <w:p w:rsidR="000F2E7E" w:rsidRPr="00094912" w:rsidRDefault="000F2E7E" w:rsidP="00A34DC9">
            <w:pPr>
              <w:spacing w:line="240" w:lineRule="exac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Деятельность музеев</w:t>
            </w:r>
          </w:p>
        </w:tc>
        <w:tc>
          <w:tcPr>
            <w:tcW w:w="1447" w:type="dxa"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19.04.2021</w:t>
            </w:r>
          </w:p>
        </w:tc>
        <w:tc>
          <w:tcPr>
            <w:tcW w:w="1955" w:type="dxa"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 xml:space="preserve">Автономная некоммерческая организация «Центр музыкальных древностей В.И. Поветкина» </w:t>
            </w:r>
          </w:p>
        </w:tc>
        <w:tc>
          <w:tcPr>
            <w:tcW w:w="1984" w:type="dxa"/>
          </w:tcPr>
          <w:p w:rsidR="000F2E7E" w:rsidRPr="00094912" w:rsidRDefault="000F2E7E" w:rsidP="005E6547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 w:rsidRPr="00094912">
              <w:rPr>
                <w:i/>
                <w:iCs/>
                <w:spacing w:val="4"/>
                <w:sz w:val="20"/>
                <w:szCs w:val="20"/>
              </w:rPr>
              <w:t>17300</w:t>
            </w:r>
            <w:r>
              <w:rPr>
                <w:i/>
                <w:iCs/>
                <w:spacing w:val="4"/>
                <w:sz w:val="20"/>
                <w:szCs w:val="20"/>
              </w:rPr>
              <w:t>0</w:t>
            </w:r>
            <w:r w:rsidRPr="00094912">
              <w:rPr>
                <w:i/>
                <w:iCs/>
                <w:spacing w:val="4"/>
                <w:sz w:val="20"/>
                <w:szCs w:val="20"/>
              </w:rPr>
              <w:t xml:space="preserve">, Великий Новгород, </w:t>
            </w:r>
          </w:p>
          <w:p w:rsidR="000F2E7E" w:rsidRDefault="000F2E7E" w:rsidP="005E6547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 w:rsidRPr="00094912">
              <w:rPr>
                <w:i/>
                <w:iCs/>
                <w:spacing w:val="4"/>
                <w:sz w:val="20"/>
                <w:szCs w:val="20"/>
              </w:rPr>
              <w:t xml:space="preserve">ул. </w:t>
            </w:r>
            <w:r>
              <w:rPr>
                <w:i/>
                <w:iCs/>
                <w:spacing w:val="4"/>
                <w:sz w:val="20"/>
                <w:szCs w:val="20"/>
              </w:rPr>
              <w:t>Ильина</w:t>
            </w:r>
            <w:r w:rsidRPr="00094912">
              <w:rPr>
                <w:i/>
                <w:iCs/>
                <w:spacing w:val="4"/>
                <w:sz w:val="20"/>
                <w:szCs w:val="20"/>
              </w:rPr>
              <w:t>,</w:t>
            </w:r>
          </w:p>
          <w:p w:rsidR="000F2E7E" w:rsidRPr="00094912" w:rsidRDefault="000F2E7E" w:rsidP="005E6547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 w:rsidRPr="00094912">
              <w:rPr>
                <w:i/>
                <w:iCs/>
                <w:spacing w:val="4"/>
                <w:sz w:val="20"/>
                <w:szCs w:val="20"/>
              </w:rPr>
              <w:t xml:space="preserve">д. </w:t>
            </w:r>
            <w:r>
              <w:rPr>
                <w:i/>
                <w:iCs/>
                <w:spacing w:val="4"/>
                <w:sz w:val="20"/>
                <w:szCs w:val="20"/>
              </w:rPr>
              <w:t>9Б</w:t>
            </w:r>
          </w:p>
        </w:tc>
        <w:tc>
          <w:tcPr>
            <w:tcW w:w="1985" w:type="dxa"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1155300000338</w:t>
            </w:r>
          </w:p>
        </w:tc>
        <w:tc>
          <w:tcPr>
            <w:tcW w:w="1701" w:type="dxa"/>
            <w:noWrap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5321177471</w:t>
            </w:r>
          </w:p>
        </w:tc>
        <w:tc>
          <w:tcPr>
            <w:tcW w:w="1686" w:type="dxa"/>
            <w:noWrap/>
          </w:tcPr>
          <w:p w:rsidR="000F2E7E" w:rsidRDefault="000F2E7E" w:rsidP="00A34DC9">
            <w:pPr>
              <w:spacing w:line="24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Финансовая поддержка </w:t>
            </w:r>
          </w:p>
          <w:p w:rsidR="000F2E7E" w:rsidRPr="00094912" w:rsidRDefault="000F2E7E" w:rsidP="00A34DC9">
            <w:pPr>
              <w:spacing w:line="24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(1 127000,00 рублей)</w:t>
            </w:r>
          </w:p>
        </w:tc>
        <w:tc>
          <w:tcPr>
            <w:tcW w:w="1843" w:type="dxa"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Комитет культуры и молодежной политики Администрации Великого Новгорода</w:t>
            </w:r>
          </w:p>
        </w:tc>
        <w:tc>
          <w:tcPr>
            <w:tcW w:w="1395" w:type="dxa"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Получатель поддержки/исполнитель общественно полезных услуг</w:t>
            </w:r>
          </w:p>
        </w:tc>
      </w:tr>
      <w:tr w:rsidR="000F2E7E" w:rsidRPr="00094912">
        <w:trPr>
          <w:trHeight w:val="1785"/>
        </w:trPr>
        <w:tc>
          <w:tcPr>
            <w:tcW w:w="1575" w:type="dxa"/>
          </w:tcPr>
          <w:p w:rsidR="000F2E7E" w:rsidRDefault="000F2E7E" w:rsidP="00A34DC9">
            <w:pPr>
              <w:spacing w:line="240" w:lineRule="exac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91.01</w:t>
            </w:r>
          </w:p>
          <w:p w:rsidR="000F2E7E" w:rsidRPr="00094912" w:rsidRDefault="000F2E7E" w:rsidP="00A34DC9">
            <w:pPr>
              <w:spacing w:line="240" w:lineRule="exac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Деятельность библиотек и архивов</w:t>
            </w:r>
          </w:p>
        </w:tc>
        <w:tc>
          <w:tcPr>
            <w:tcW w:w="1447" w:type="dxa"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19.04.2021</w:t>
            </w:r>
          </w:p>
        </w:tc>
        <w:tc>
          <w:tcPr>
            <w:tcW w:w="1955" w:type="dxa"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Автономная некоммерческая организация «Школа традиционной культуры «Параскева»</w:t>
            </w:r>
          </w:p>
        </w:tc>
        <w:tc>
          <w:tcPr>
            <w:tcW w:w="1984" w:type="dxa"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173000, Великий Новгород, ул. Славная, д. 40</w:t>
            </w:r>
          </w:p>
        </w:tc>
        <w:tc>
          <w:tcPr>
            <w:tcW w:w="1985" w:type="dxa"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1045300290562</w:t>
            </w:r>
          </w:p>
        </w:tc>
        <w:tc>
          <w:tcPr>
            <w:tcW w:w="1701" w:type="dxa"/>
            <w:noWrap/>
          </w:tcPr>
          <w:p w:rsidR="000F2E7E" w:rsidRPr="00094912" w:rsidRDefault="000F2E7E" w:rsidP="00A34DC9">
            <w:pPr>
              <w:pStyle w:val="BodyTextIndent3"/>
              <w:tabs>
                <w:tab w:val="left" w:pos="540"/>
              </w:tabs>
              <w:spacing w:line="240" w:lineRule="exact"/>
              <w:ind w:firstLine="0"/>
              <w:jc w:val="left"/>
              <w:rPr>
                <w:i/>
                <w:iCs/>
                <w:spacing w:val="4"/>
                <w:sz w:val="20"/>
                <w:szCs w:val="20"/>
              </w:rPr>
            </w:pPr>
            <w:r>
              <w:rPr>
                <w:i/>
                <w:iCs/>
                <w:spacing w:val="4"/>
                <w:sz w:val="20"/>
                <w:szCs w:val="20"/>
              </w:rPr>
              <w:t>5321100101</w:t>
            </w:r>
          </w:p>
        </w:tc>
        <w:tc>
          <w:tcPr>
            <w:tcW w:w="1686" w:type="dxa"/>
            <w:noWrap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Финансовая поддержка (703 000,00 рублей)</w:t>
            </w:r>
          </w:p>
        </w:tc>
        <w:tc>
          <w:tcPr>
            <w:tcW w:w="1843" w:type="dxa"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Комитет культуры и молодежной политики Администрации Великого Новгорода</w:t>
            </w:r>
          </w:p>
        </w:tc>
        <w:tc>
          <w:tcPr>
            <w:tcW w:w="1395" w:type="dxa"/>
          </w:tcPr>
          <w:p w:rsidR="000F2E7E" w:rsidRPr="00094912" w:rsidRDefault="000F2E7E" w:rsidP="00A34DC9">
            <w:pPr>
              <w:spacing w:line="240" w:lineRule="exac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Получатель поддержки/исполнитель общественно полезных услуг</w:t>
            </w:r>
          </w:p>
        </w:tc>
      </w:tr>
    </w:tbl>
    <w:p w:rsidR="000F2E7E" w:rsidRDefault="000F2E7E" w:rsidP="00A34DC9">
      <w:pPr>
        <w:rPr>
          <w:sz w:val="28"/>
          <w:szCs w:val="28"/>
        </w:rPr>
      </w:pPr>
    </w:p>
    <w:sectPr w:rsidR="000F2E7E" w:rsidSect="00A82EA0">
      <w:pgSz w:w="16838" w:h="11906" w:orient="landscape" w:code="9"/>
      <w:pgMar w:top="993" w:right="1134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E7E" w:rsidRDefault="000F2E7E" w:rsidP="00AD067F">
      <w:r>
        <w:separator/>
      </w:r>
    </w:p>
  </w:endnote>
  <w:endnote w:type="continuationSeparator" w:id="1">
    <w:p w:rsidR="000F2E7E" w:rsidRDefault="000F2E7E" w:rsidP="00AD0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E7E" w:rsidRDefault="000F2E7E" w:rsidP="00AD067F">
      <w:r>
        <w:separator/>
      </w:r>
    </w:p>
  </w:footnote>
  <w:footnote w:type="continuationSeparator" w:id="1">
    <w:p w:rsidR="000F2E7E" w:rsidRDefault="000F2E7E" w:rsidP="00AD06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33F76"/>
    <w:multiLevelType w:val="multilevel"/>
    <w:tmpl w:val="C352B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7141106F"/>
    <w:multiLevelType w:val="multilevel"/>
    <w:tmpl w:val="5E6E0BC2"/>
    <w:lvl w:ilvl="0">
      <w:start w:val="3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035"/>
        </w:tabs>
        <w:ind w:left="103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2">
    <w:nsid w:val="762B1379"/>
    <w:multiLevelType w:val="hybridMultilevel"/>
    <w:tmpl w:val="0D6AF0A0"/>
    <w:lvl w:ilvl="0" w:tplc="B86A37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E4E24F5E">
      <w:numFmt w:val="none"/>
      <w:lvlText w:val=""/>
      <w:lvlJc w:val="left"/>
      <w:pPr>
        <w:tabs>
          <w:tab w:val="num" w:pos="360"/>
        </w:tabs>
      </w:pPr>
    </w:lvl>
    <w:lvl w:ilvl="2" w:tplc="625868D8">
      <w:numFmt w:val="none"/>
      <w:lvlText w:val=""/>
      <w:lvlJc w:val="left"/>
      <w:pPr>
        <w:tabs>
          <w:tab w:val="num" w:pos="360"/>
        </w:tabs>
      </w:pPr>
    </w:lvl>
    <w:lvl w:ilvl="3" w:tplc="A7D8B070">
      <w:numFmt w:val="none"/>
      <w:lvlText w:val=""/>
      <w:lvlJc w:val="left"/>
      <w:pPr>
        <w:tabs>
          <w:tab w:val="num" w:pos="360"/>
        </w:tabs>
      </w:pPr>
    </w:lvl>
    <w:lvl w:ilvl="4" w:tplc="43DCC7BE">
      <w:numFmt w:val="none"/>
      <w:lvlText w:val=""/>
      <w:lvlJc w:val="left"/>
      <w:pPr>
        <w:tabs>
          <w:tab w:val="num" w:pos="360"/>
        </w:tabs>
      </w:pPr>
    </w:lvl>
    <w:lvl w:ilvl="5" w:tplc="6D1C6CC4">
      <w:numFmt w:val="none"/>
      <w:lvlText w:val=""/>
      <w:lvlJc w:val="left"/>
      <w:pPr>
        <w:tabs>
          <w:tab w:val="num" w:pos="360"/>
        </w:tabs>
      </w:pPr>
    </w:lvl>
    <w:lvl w:ilvl="6" w:tplc="F752CDA6">
      <w:numFmt w:val="none"/>
      <w:lvlText w:val=""/>
      <w:lvlJc w:val="left"/>
      <w:pPr>
        <w:tabs>
          <w:tab w:val="num" w:pos="360"/>
        </w:tabs>
      </w:pPr>
    </w:lvl>
    <w:lvl w:ilvl="7" w:tplc="D2022666">
      <w:numFmt w:val="none"/>
      <w:lvlText w:val=""/>
      <w:lvlJc w:val="left"/>
      <w:pPr>
        <w:tabs>
          <w:tab w:val="num" w:pos="360"/>
        </w:tabs>
      </w:pPr>
    </w:lvl>
    <w:lvl w:ilvl="8" w:tplc="72940F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270D"/>
    <w:rsid w:val="00000FD6"/>
    <w:rsid w:val="000015BA"/>
    <w:rsid w:val="00025614"/>
    <w:rsid w:val="00031173"/>
    <w:rsid w:val="00031B9F"/>
    <w:rsid w:val="00034477"/>
    <w:rsid w:val="00053E13"/>
    <w:rsid w:val="00057A96"/>
    <w:rsid w:val="00077E0D"/>
    <w:rsid w:val="0008228E"/>
    <w:rsid w:val="00085E61"/>
    <w:rsid w:val="00090158"/>
    <w:rsid w:val="00090A3D"/>
    <w:rsid w:val="00094912"/>
    <w:rsid w:val="000961AE"/>
    <w:rsid w:val="000A336E"/>
    <w:rsid w:val="000B070C"/>
    <w:rsid w:val="000D0DFE"/>
    <w:rsid w:val="000D2692"/>
    <w:rsid w:val="000F2E7E"/>
    <w:rsid w:val="001064B6"/>
    <w:rsid w:val="001068B0"/>
    <w:rsid w:val="001119AF"/>
    <w:rsid w:val="00111D79"/>
    <w:rsid w:val="0013329B"/>
    <w:rsid w:val="001434D1"/>
    <w:rsid w:val="00146961"/>
    <w:rsid w:val="00154A87"/>
    <w:rsid w:val="00154EC1"/>
    <w:rsid w:val="0015724C"/>
    <w:rsid w:val="0017086A"/>
    <w:rsid w:val="00173429"/>
    <w:rsid w:val="00176E33"/>
    <w:rsid w:val="001826D7"/>
    <w:rsid w:val="00183665"/>
    <w:rsid w:val="0018462D"/>
    <w:rsid w:val="001B6EED"/>
    <w:rsid w:val="001C6FED"/>
    <w:rsid w:val="001D46CA"/>
    <w:rsid w:val="001E6F7D"/>
    <w:rsid w:val="001F210F"/>
    <w:rsid w:val="001F3AA0"/>
    <w:rsid w:val="001F40BC"/>
    <w:rsid w:val="00211180"/>
    <w:rsid w:val="00211E5C"/>
    <w:rsid w:val="00250939"/>
    <w:rsid w:val="002533EB"/>
    <w:rsid w:val="002541A0"/>
    <w:rsid w:val="00274D5B"/>
    <w:rsid w:val="002818C7"/>
    <w:rsid w:val="002840BD"/>
    <w:rsid w:val="002902DD"/>
    <w:rsid w:val="00292D72"/>
    <w:rsid w:val="002968DA"/>
    <w:rsid w:val="002C7BB0"/>
    <w:rsid w:val="002D592C"/>
    <w:rsid w:val="002E1CC8"/>
    <w:rsid w:val="00300132"/>
    <w:rsid w:val="00317D6A"/>
    <w:rsid w:val="00326FCC"/>
    <w:rsid w:val="0033556B"/>
    <w:rsid w:val="00340D4E"/>
    <w:rsid w:val="00342A13"/>
    <w:rsid w:val="00346CDA"/>
    <w:rsid w:val="00352527"/>
    <w:rsid w:val="0036172A"/>
    <w:rsid w:val="00365D03"/>
    <w:rsid w:val="00372135"/>
    <w:rsid w:val="00375D82"/>
    <w:rsid w:val="00383E59"/>
    <w:rsid w:val="00384BC3"/>
    <w:rsid w:val="003865DD"/>
    <w:rsid w:val="003A2861"/>
    <w:rsid w:val="003A6574"/>
    <w:rsid w:val="003B2F61"/>
    <w:rsid w:val="003B658A"/>
    <w:rsid w:val="003C1482"/>
    <w:rsid w:val="003C3AFC"/>
    <w:rsid w:val="003D290F"/>
    <w:rsid w:val="003E0633"/>
    <w:rsid w:val="003E08EB"/>
    <w:rsid w:val="003E5647"/>
    <w:rsid w:val="003F2D4F"/>
    <w:rsid w:val="004006DC"/>
    <w:rsid w:val="004029C3"/>
    <w:rsid w:val="00420D1A"/>
    <w:rsid w:val="00421364"/>
    <w:rsid w:val="00435FBE"/>
    <w:rsid w:val="00455294"/>
    <w:rsid w:val="0045580B"/>
    <w:rsid w:val="00460B65"/>
    <w:rsid w:val="00465DAF"/>
    <w:rsid w:val="00471DD6"/>
    <w:rsid w:val="0047399D"/>
    <w:rsid w:val="004752A7"/>
    <w:rsid w:val="00476479"/>
    <w:rsid w:val="0048061A"/>
    <w:rsid w:val="00486D1F"/>
    <w:rsid w:val="00492FD0"/>
    <w:rsid w:val="00493265"/>
    <w:rsid w:val="00497A5D"/>
    <w:rsid w:val="004A0B89"/>
    <w:rsid w:val="004B2F29"/>
    <w:rsid w:val="004B5599"/>
    <w:rsid w:val="004E59DE"/>
    <w:rsid w:val="004F2D13"/>
    <w:rsid w:val="00500CD7"/>
    <w:rsid w:val="00511AE1"/>
    <w:rsid w:val="00512881"/>
    <w:rsid w:val="0051360E"/>
    <w:rsid w:val="0051438D"/>
    <w:rsid w:val="00520A44"/>
    <w:rsid w:val="0052549B"/>
    <w:rsid w:val="00533EEB"/>
    <w:rsid w:val="00540853"/>
    <w:rsid w:val="00541D7A"/>
    <w:rsid w:val="0056079C"/>
    <w:rsid w:val="00562876"/>
    <w:rsid w:val="00576B8F"/>
    <w:rsid w:val="0058239A"/>
    <w:rsid w:val="00587868"/>
    <w:rsid w:val="00587E96"/>
    <w:rsid w:val="00590D11"/>
    <w:rsid w:val="005A303B"/>
    <w:rsid w:val="005B0817"/>
    <w:rsid w:val="005B1B6E"/>
    <w:rsid w:val="005B3058"/>
    <w:rsid w:val="005C6816"/>
    <w:rsid w:val="005D1168"/>
    <w:rsid w:val="005D6B21"/>
    <w:rsid w:val="005E172C"/>
    <w:rsid w:val="005E6547"/>
    <w:rsid w:val="005F06C9"/>
    <w:rsid w:val="005F125E"/>
    <w:rsid w:val="005F36A8"/>
    <w:rsid w:val="00603E5C"/>
    <w:rsid w:val="00610CA2"/>
    <w:rsid w:val="0061445E"/>
    <w:rsid w:val="006173E0"/>
    <w:rsid w:val="006233CD"/>
    <w:rsid w:val="006241D6"/>
    <w:rsid w:val="006265E9"/>
    <w:rsid w:val="00635A7A"/>
    <w:rsid w:val="00636DF3"/>
    <w:rsid w:val="00636F5E"/>
    <w:rsid w:val="006412E2"/>
    <w:rsid w:val="006601CE"/>
    <w:rsid w:val="0066092A"/>
    <w:rsid w:val="00660CBB"/>
    <w:rsid w:val="0066316C"/>
    <w:rsid w:val="00665223"/>
    <w:rsid w:val="0066770E"/>
    <w:rsid w:val="00682D69"/>
    <w:rsid w:val="006845B6"/>
    <w:rsid w:val="006853BF"/>
    <w:rsid w:val="00685CF1"/>
    <w:rsid w:val="006A13B2"/>
    <w:rsid w:val="006B7B34"/>
    <w:rsid w:val="006C15A9"/>
    <w:rsid w:val="006C3A27"/>
    <w:rsid w:val="006C5DE3"/>
    <w:rsid w:val="006D25FB"/>
    <w:rsid w:val="006D7B36"/>
    <w:rsid w:val="006E6637"/>
    <w:rsid w:val="006F4FF1"/>
    <w:rsid w:val="00700A55"/>
    <w:rsid w:val="007161E0"/>
    <w:rsid w:val="00724EB2"/>
    <w:rsid w:val="00727051"/>
    <w:rsid w:val="0073025A"/>
    <w:rsid w:val="00735E43"/>
    <w:rsid w:val="00736E54"/>
    <w:rsid w:val="00754BD4"/>
    <w:rsid w:val="00763B89"/>
    <w:rsid w:val="007677B0"/>
    <w:rsid w:val="00772CEE"/>
    <w:rsid w:val="00791497"/>
    <w:rsid w:val="007B0251"/>
    <w:rsid w:val="007B133F"/>
    <w:rsid w:val="007C3D26"/>
    <w:rsid w:val="007C64B0"/>
    <w:rsid w:val="007D058C"/>
    <w:rsid w:val="007D37C1"/>
    <w:rsid w:val="007F023B"/>
    <w:rsid w:val="007F0FAC"/>
    <w:rsid w:val="007F127C"/>
    <w:rsid w:val="007F2B4C"/>
    <w:rsid w:val="0080465E"/>
    <w:rsid w:val="00806974"/>
    <w:rsid w:val="00815A82"/>
    <w:rsid w:val="00817FC4"/>
    <w:rsid w:val="00823A5F"/>
    <w:rsid w:val="0083050E"/>
    <w:rsid w:val="00833489"/>
    <w:rsid w:val="0083660B"/>
    <w:rsid w:val="00837B06"/>
    <w:rsid w:val="00853448"/>
    <w:rsid w:val="008563E6"/>
    <w:rsid w:val="00857833"/>
    <w:rsid w:val="0088024E"/>
    <w:rsid w:val="008870BD"/>
    <w:rsid w:val="008932A6"/>
    <w:rsid w:val="008A5082"/>
    <w:rsid w:val="008A522E"/>
    <w:rsid w:val="008A7657"/>
    <w:rsid w:val="008B4F1C"/>
    <w:rsid w:val="008B6C6C"/>
    <w:rsid w:val="008C31A8"/>
    <w:rsid w:val="008D2220"/>
    <w:rsid w:val="008D30F9"/>
    <w:rsid w:val="008D559B"/>
    <w:rsid w:val="009003A2"/>
    <w:rsid w:val="009139BA"/>
    <w:rsid w:val="00914F56"/>
    <w:rsid w:val="00924023"/>
    <w:rsid w:val="00926F5F"/>
    <w:rsid w:val="0092783B"/>
    <w:rsid w:val="00940347"/>
    <w:rsid w:val="00941400"/>
    <w:rsid w:val="00945D36"/>
    <w:rsid w:val="0095344C"/>
    <w:rsid w:val="0096595F"/>
    <w:rsid w:val="00990931"/>
    <w:rsid w:val="0099270D"/>
    <w:rsid w:val="009A4913"/>
    <w:rsid w:val="009A4C19"/>
    <w:rsid w:val="009A5C78"/>
    <w:rsid w:val="009B7E87"/>
    <w:rsid w:val="009D2A3F"/>
    <w:rsid w:val="009D5AF9"/>
    <w:rsid w:val="009D77E7"/>
    <w:rsid w:val="009E307C"/>
    <w:rsid w:val="009E6514"/>
    <w:rsid w:val="009F0BFF"/>
    <w:rsid w:val="00A11273"/>
    <w:rsid w:val="00A12A21"/>
    <w:rsid w:val="00A158B3"/>
    <w:rsid w:val="00A21AC0"/>
    <w:rsid w:val="00A23799"/>
    <w:rsid w:val="00A31C09"/>
    <w:rsid w:val="00A33867"/>
    <w:rsid w:val="00A34DC9"/>
    <w:rsid w:val="00A468F6"/>
    <w:rsid w:val="00A54A55"/>
    <w:rsid w:val="00A55103"/>
    <w:rsid w:val="00A552E5"/>
    <w:rsid w:val="00A66D24"/>
    <w:rsid w:val="00A6712A"/>
    <w:rsid w:val="00A71054"/>
    <w:rsid w:val="00A82EA0"/>
    <w:rsid w:val="00A851BE"/>
    <w:rsid w:val="00A91233"/>
    <w:rsid w:val="00A97B97"/>
    <w:rsid w:val="00AA624B"/>
    <w:rsid w:val="00AB09E7"/>
    <w:rsid w:val="00AB12E5"/>
    <w:rsid w:val="00AB6BD9"/>
    <w:rsid w:val="00AC61B4"/>
    <w:rsid w:val="00AD067F"/>
    <w:rsid w:val="00AD1E4B"/>
    <w:rsid w:val="00AE2B93"/>
    <w:rsid w:val="00AE78AB"/>
    <w:rsid w:val="00AF1B64"/>
    <w:rsid w:val="00AF2655"/>
    <w:rsid w:val="00AF361C"/>
    <w:rsid w:val="00AF6E89"/>
    <w:rsid w:val="00B052AB"/>
    <w:rsid w:val="00B2123C"/>
    <w:rsid w:val="00B21EDB"/>
    <w:rsid w:val="00B32AAB"/>
    <w:rsid w:val="00B36828"/>
    <w:rsid w:val="00B36DD2"/>
    <w:rsid w:val="00B41587"/>
    <w:rsid w:val="00B42A9D"/>
    <w:rsid w:val="00B43BC5"/>
    <w:rsid w:val="00B46471"/>
    <w:rsid w:val="00B46E30"/>
    <w:rsid w:val="00B55536"/>
    <w:rsid w:val="00B6531B"/>
    <w:rsid w:val="00B750E3"/>
    <w:rsid w:val="00B76858"/>
    <w:rsid w:val="00B80762"/>
    <w:rsid w:val="00BB6D00"/>
    <w:rsid w:val="00BC1E59"/>
    <w:rsid w:val="00BD5282"/>
    <w:rsid w:val="00BD7495"/>
    <w:rsid w:val="00BE277A"/>
    <w:rsid w:val="00BF6F5F"/>
    <w:rsid w:val="00C13818"/>
    <w:rsid w:val="00C16B3A"/>
    <w:rsid w:val="00C17747"/>
    <w:rsid w:val="00C26B6B"/>
    <w:rsid w:val="00C44744"/>
    <w:rsid w:val="00C64AAA"/>
    <w:rsid w:val="00C7065C"/>
    <w:rsid w:val="00C70C78"/>
    <w:rsid w:val="00C715CB"/>
    <w:rsid w:val="00C82E0A"/>
    <w:rsid w:val="00C91B4C"/>
    <w:rsid w:val="00CA7337"/>
    <w:rsid w:val="00CD0D1B"/>
    <w:rsid w:val="00CD15FF"/>
    <w:rsid w:val="00CD7398"/>
    <w:rsid w:val="00CD7822"/>
    <w:rsid w:val="00CE254F"/>
    <w:rsid w:val="00CE3F9F"/>
    <w:rsid w:val="00CF5DAE"/>
    <w:rsid w:val="00CF6930"/>
    <w:rsid w:val="00D02386"/>
    <w:rsid w:val="00D24442"/>
    <w:rsid w:val="00D26F77"/>
    <w:rsid w:val="00D30462"/>
    <w:rsid w:val="00D51A94"/>
    <w:rsid w:val="00D611AD"/>
    <w:rsid w:val="00D63369"/>
    <w:rsid w:val="00D74897"/>
    <w:rsid w:val="00D8655B"/>
    <w:rsid w:val="00DA0B67"/>
    <w:rsid w:val="00DA43DB"/>
    <w:rsid w:val="00DA5F92"/>
    <w:rsid w:val="00DA7E90"/>
    <w:rsid w:val="00DB07A3"/>
    <w:rsid w:val="00DB1CAD"/>
    <w:rsid w:val="00DB1FD4"/>
    <w:rsid w:val="00DB34EB"/>
    <w:rsid w:val="00DB5B1F"/>
    <w:rsid w:val="00DC6DBD"/>
    <w:rsid w:val="00DD1AD1"/>
    <w:rsid w:val="00DF67C1"/>
    <w:rsid w:val="00E24F05"/>
    <w:rsid w:val="00E3156E"/>
    <w:rsid w:val="00E32FD4"/>
    <w:rsid w:val="00E33A2F"/>
    <w:rsid w:val="00E432AB"/>
    <w:rsid w:val="00E46909"/>
    <w:rsid w:val="00E5066C"/>
    <w:rsid w:val="00E52047"/>
    <w:rsid w:val="00E55A54"/>
    <w:rsid w:val="00E73445"/>
    <w:rsid w:val="00E817E0"/>
    <w:rsid w:val="00E84C9D"/>
    <w:rsid w:val="00EB09CF"/>
    <w:rsid w:val="00EC07A7"/>
    <w:rsid w:val="00EC6B44"/>
    <w:rsid w:val="00EF05CD"/>
    <w:rsid w:val="00EF5416"/>
    <w:rsid w:val="00EF59DE"/>
    <w:rsid w:val="00EF6662"/>
    <w:rsid w:val="00EF7D18"/>
    <w:rsid w:val="00F213B7"/>
    <w:rsid w:val="00F402D1"/>
    <w:rsid w:val="00F502E4"/>
    <w:rsid w:val="00F53B0C"/>
    <w:rsid w:val="00F55FE5"/>
    <w:rsid w:val="00F62230"/>
    <w:rsid w:val="00F7114F"/>
    <w:rsid w:val="00F80C0C"/>
    <w:rsid w:val="00F87676"/>
    <w:rsid w:val="00F9055F"/>
    <w:rsid w:val="00F90BE0"/>
    <w:rsid w:val="00F926B7"/>
    <w:rsid w:val="00F962DE"/>
    <w:rsid w:val="00FA498C"/>
    <w:rsid w:val="00FB3FB8"/>
    <w:rsid w:val="00FB5827"/>
    <w:rsid w:val="00FC7C2A"/>
    <w:rsid w:val="00FE45A9"/>
    <w:rsid w:val="00FE501A"/>
    <w:rsid w:val="00FE5465"/>
    <w:rsid w:val="00FE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3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4477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4477"/>
    <w:pPr>
      <w:keepNext/>
      <w:jc w:val="center"/>
      <w:outlineLvl w:val="1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4477"/>
    <w:pPr>
      <w:keepNext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4477"/>
    <w:pPr>
      <w:keepNext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4477"/>
    <w:pPr>
      <w:keepNext/>
      <w:jc w:val="both"/>
      <w:outlineLvl w:val="4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A9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A9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A9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A9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A9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ConsPlusNormal">
    <w:name w:val="ConsPlusNormal"/>
    <w:uiPriority w:val="99"/>
    <w:rsid w:val="008870B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8870BD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44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A97"/>
    <w:rPr>
      <w:sz w:val="0"/>
      <w:szCs w:val="0"/>
    </w:rPr>
  </w:style>
  <w:style w:type="paragraph" w:styleId="HTMLPreformatted">
    <w:name w:val="HTML Preformatted"/>
    <w:basedOn w:val="Normal"/>
    <w:link w:val="HTMLPreformattedChar"/>
    <w:uiPriority w:val="99"/>
    <w:rsid w:val="00603E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7"/>
      <w:szCs w:val="17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03E5C"/>
    <w:rPr>
      <w:rFonts w:ascii="Courier New" w:hAnsi="Courier New" w:cs="Courier New"/>
      <w:sz w:val="17"/>
      <w:szCs w:val="17"/>
    </w:rPr>
  </w:style>
  <w:style w:type="paragraph" w:styleId="ListParagraph">
    <w:name w:val="List Paragraph"/>
    <w:basedOn w:val="Normal"/>
    <w:uiPriority w:val="99"/>
    <w:qFormat/>
    <w:rsid w:val="006D7B36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rsid w:val="00AD06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067F"/>
  </w:style>
  <w:style w:type="character" w:styleId="FootnoteReference">
    <w:name w:val="footnote reference"/>
    <w:basedOn w:val="DefaultParagraphFont"/>
    <w:uiPriority w:val="99"/>
    <w:semiHidden/>
    <w:rsid w:val="00AD067F"/>
    <w:rPr>
      <w:vertAlign w:val="superscript"/>
    </w:rPr>
  </w:style>
  <w:style w:type="character" w:styleId="Hyperlink">
    <w:name w:val="Hyperlink"/>
    <w:basedOn w:val="DefaultParagraphFont"/>
    <w:uiPriority w:val="99"/>
    <w:rsid w:val="007161E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F361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61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F361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C"/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940347"/>
  </w:style>
  <w:style w:type="paragraph" w:styleId="BodyTextIndent3">
    <w:name w:val="Body Text Indent 3"/>
    <w:basedOn w:val="Normal"/>
    <w:link w:val="BodyTextIndent3Char"/>
    <w:uiPriority w:val="99"/>
    <w:rsid w:val="007C64B0"/>
    <w:pPr>
      <w:ind w:firstLine="867"/>
      <w:jc w:val="both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C64B0"/>
    <w:rPr>
      <w:sz w:val="28"/>
      <w:szCs w:val="28"/>
    </w:rPr>
  </w:style>
  <w:style w:type="paragraph" w:customStyle="1" w:styleId="Default">
    <w:name w:val="Default"/>
    <w:uiPriority w:val="99"/>
    <w:rsid w:val="008D30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83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265</Words>
  <Characters>1517</Characters>
  <Application>Microsoft Office Outlook</Application>
  <DocSecurity>0</DocSecurity>
  <Lines>0</Lines>
  <Paragraphs>0</Paragraphs>
  <ScaleCrop>false</ScaleCrop>
  <Company>Комитет по с/х  НО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Приемная</dc:creator>
  <cp:keywords/>
  <dc:description/>
  <cp:lastModifiedBy>ala</cp:lastModifiedBy>
  <cp:revision>2</cp:revision>
  <cp:lastPrinted>2021-05-04T07:05:00Z</cp:lastPrinted>
  <dcterms:created xsi:type="dcterms:W3CDTF">2021-05-04T07:56:00Z</dcterms:created>
  <dcterms:modified xsi:type="dcterms:W3CDTF">2021-05-04T07:56:00Z</dcterms:modified>
</cp:coreProperties>
</file>